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695C" w:rsidRDefault="00EA695C" w:rsidP="00EA695C"/>
    <w:p w:rsidR="00EA695C" w:rsidRPr="00EA695C" w:rsidRDefault="00EA695C" w:rsidP="00EA695C">
      <w:r w:rsidRPr="00EA695C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254000</wp:posOffset>
                </wp:positionH>
                <wp:positionV relativeFrom="paragraph">
                  <wp:posOffset>135890</wp:posOffset>
                </wp:positionV>
                <wp:extent cx="1325880" cy="1813560"/>
                <wp:effectExtent l="0" t="2540" r="1270" b="317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181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695C" w:rsidRDefault="00EA695C" w:rsidP="00EA695C">
                            <w:r>
                              <w:object w:dxaOrig="8865" w:dyaOrig="1200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90.85pt;height:121.8pt">
                                  <v:imagedata r:id="rId7" o:title=""/>
                                </v:shape>
                                <o:OLEObject Type="Embed" ProgID="RM.ColourMagic.2" ShapeID="_x0000_i1026" DrawAspect="Content" ObjectID="_1658741477" r:id="rId8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0pt;margin-top:10.7pt;width:104.4pt;height:142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" stroked="f">
                <v:textbox style="mso-fit-shape-to-text:t">
                  <w:txbxContent>
                    <w:p w:rsidR="00EA695C" w:rsidRDefault="00EA695C" w:rsidP="00EA695C">
                      <w:r>
                        <w:object w:dxaOrig="8865" w:dyaOrig="12000">
                          <v:shape id="_x0000_i1026" type="#_x0000_t75" style="width:90.85pt;height:121.8pt">
                            <v:imagedata r:id="rId9" o:title=""/>
                          </v:shape>
                          <o:OLEObject Type="Embed" ProgID="RM.ColourMagic.2" ShapeID="_x0000_i1026" DrawAspect="Content" ObjectID="_1654497673" r:id="rId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EA695C" w:rsidRPr="00EA695C" w:rsidRDefault="00EA695C" w:rsidP="00EA695C"/>
    <w:p w:rsidR="00EA695C" w:rsidRPr="00EA695C" w:rsidRDefault="00EA695C" w:rsidP="00EA695C">
      <w:pPr>
        <w:jc w:val="right"/>
        <w:rPr>
          <w:rFonts w:ascii="Celtic" w:hAnsi="Celtic"/>
          <w:b/>
          <w:sz w:val="28"/>
          <w:szCs w:val="28"/>
        </w:rPr>
      </w:pPr>
      <w:r w:rsidRPr="00EA695C">
        <w:rPr>
          <w:rFonts w:ascii="Celtic" w:hAnsi="Celtic"/>
          <w:b/>
          <w:sz w:val="28"/>
          <w:szCs w:val="28"/>
        </w:rPr>
        <w:t xml:space="preserve">St. </w:t>
      </w:r>
      <w:proofErr w:type="spellStart"/>
      <w:r w:rsidRPr="00EA695C">
        <w:rPr>
          <w:rFonts w:ascii="Celtic" w:hAnsi="Celtic"/>
          <w:b/>
          <w:sz w:val="28"/>
          <w:szCs w:val="28"/>
        </w:rPr>
        <w:t>Colmcille's</w:t>
      </w:r>
      <w:proofErr w:type="spellEnd"/>
      <w:r w:rsidRPr="00EA695C">
        <w:rPr>
          <w:rFonts w:ascii="Celtic" w:hAnsi="Celtic"/>
          <w:b/>
          <w:sz w:val="28"/>
          <w:szCs w:val="28"/>
        </w:rPr>
        <w:t xml:space="preserve"> Primary School</w:t>
      </w:r>
    </w:p>
    <w:p w:rsidR="00EA695C" w:rsidRPr="00EA695C" w:rsidRDefault="00EA695C" w:rsidP="00EA695C">
      <w:pPr>
        <w:jc w:val="right"/>
        <w:rPr>
          <w:rFonts w:ascii="Book Antiqua" w:hAnsi="Book Antiqua"/>
        </w:rPr>
      </w:pPr>
      <w:proofErr w:type="spellStart"/>
      <w:smartTag w:uri="urn:schemas-microsoft-com:office:smarttags" w:element="Street">
        <w:smartTag w:uri="urn:schemas-microsoft-com:office:smarttags" w:element="address">
          <w:r w:rsidRPr="00EA695C">
            <w:rPr>
              <w:rFonts w:ascii="Book Antiqua" w:hAnsi="Book Antiqua"/>
            </w:rPr>
            <w:t>Cullybackey</w:t>
          </w:r>
          <w:proofErr w:type="spellEnd"/>
          <w:r w:rsidRPr="00EA695C">
            <w:rPr>
              <w:rFonts w:ascii="Book Antiqua" w:hAnsi="Book Antiqua"/>
            </w:rPr>
            <w:t xml:space="preserve"> Road</w:t>
          </w:r>
        </w:smartTag>
      </w:smartTag>
      <w:r w:rsidRPr="00EA695C">
        <w:rPr>
          <w:rFonts w:ascii="Book Antiqua" w:hAnsi="Book Antiqua"/>
        </w:rPr>
        <w:t xml:space="preserve"> </w:t>
      </w:r>
    </w:p>
    <w:p w:rsidR="00EA695C" w:rsidRPr="00EA695C" w:rsidRDefault="00EA695C" w:rsidP="00EA695C">
      <w:pPr>
        <w:jc w:val="right"/>
        <w:rPr>
          <w:rFonts w:ascii="Book Antiqua" w:hAnsi="Book Antiqua"/>
        </w:rPr>
      </w:pPr>
      <w:r w:rsidRPr="00EA695C">
        <w:rPr>
          <w:rFonts w:ascii="Book Antiqua" w:hAnsi="Book Antiqua"/>
        </w:rPr>
        <w:t>Ballymena</w:t>
      </w:r>
    </w:p>
    <w:p w:rsidR="00EA695C" w:rsidRPr="00EA695C" w:rsidRDefault="00EA695C" w:rsidP="00EA695C">
      <w:pPr>
        <w:jc w:val="right"/>
        <w:rPr>
          <w:rFonts w:ascii="Book Antiqua" w:hAnsi="Book Antiqua"/>
        </w:rPr>
      </w:pPr>
      <w:r w:rsidRPr="00EA695C">
        <w:rPr>
          <w:rFonts w:ascii="Book Antiqua" w:hAnsi="Book Antiqua"/>
        </w:rPr>
        <w:t xml:space="preserve">Co. Antrim </w:t>
      </w:r>
    </w:p>
    <w:p w:rsidR="00EA695C" w:rsidRPr="00EA695C" w:rsidRDefault="00EA695C" w:rsidP="00EA695C">
      <w:pPr>
        <w:jc w:val="right"/>
        <w:rPr>
          <w:rFonts w:ascii="Book Antiqua" w:hAnsi="Book Antiqua"/>
        </w:rPr>
      </w:pPr>
      <w:r w:rsidRPr="00EA695C">
        <w:rPr>
          <w:rFonts w:ascii="Book Antiqua" w:hAnsi="Book Antiqua"/>
        </w:rPr>
        <w:t>BT43 5DW</w:t>
      </w:r>
    </w:p>
    <w:p w:rsidR="00EA695C" w:rsidRPr="00EA695C" w:rsidRDefault="00EA695C" w:rsidP="00EA695C">
      <w:pPr>
        <w:jc w:val="right"/>
        <w:rPr>
          <w:rFonts w:ascii="Book Antiqua" w:hAnsi="Book Antiqua"/>
        </w:rPr>
      </w:pPr>
      <w:r w:rsidRPr="00EA695C">
        <w:rPr>
          <w:rFonts w:ascii="Book Antiqua" w:hAnsi="Book Antiqua"/>
        </w:rPr>
        <w:t>Tel. 028 25639970</w:t>
      </w:r>
    </w:p>
    <w:p w:rsidR="00EA695C" w:rsidRPr="00EA695C" w:rsidRDefault="00EA695C" w:rsidP="00EA695C">
      <w:pPr>
        <w:jc w:val="right"/>
        <w:rPr>
          <w:rFonts w:ascii="Book Antiqua" w:hAnsi="Book Antiqua"/>
        </w:rPr>
      </w:pPr>
      <w:r w:rsidRPr="00EA695C">
        <w:rPr>
          <w:rFonts w:ascii="Book Antiqua" w:hAnsi="Book Antiqua"/>
        </w:rPr>
        <w:t>info@stcolmcilles.com</w:t>
      </w:r>
    </w:p>
    <w:p w:rsidR="00605AEC" w:rsidRPr="00EA695C" w:rsidRDefault="006845A5" w:rsidP="00605AEC">
      <w:pPr>
        <w:pBdr>
          <w:bottom w:val="single" w:sz="12" w:space="1" w:color="auto"/>
        </w:pBdr>
        <w:jc w:val="right"/>
        <w:rPr>
          <w:rFonts w:ascii="Book Antiqua" w:hAnsi="Book Antiqua"/>
        </w:rPr>
      </w:pPr>
      <w:hyperlink r:id="rId11" w:history="1">
        <w:r w:rsidR="00EA695C" w:rsidRPr="00EA695C">
          <w:rPr>
            <w:rFonts w:ascii="Book Antiqua" w:hAnsi="Book Antiqua"/>
            <w:u w:val="single"/>
          </w:rPr>
          <w:t>www.st.colmcilles.com</w:t>
        </w:r>
      </w:hyperlink>
      <w:r w:rsidR="00EA695C" w:rsidRPr="00EA695C">
        <w:rPr>
          <w:rFonts w:ascii="Book Antiqua" w:hAnsi="Book Antiqua"/>
        </w:rPr>
        <w:t xml:space="preserve"> </w:t>
      </w:r>
    </w:p>
    <w:p w:rsidR="00EA695C" w:rsidRPr="00EA695C" w:rsidRDefault="006845A5" w:rsidP="00EA695C">
      <w:r>
        <w:t>12</w:t>
      </w:r>
      <w:r w:rsidRPr="006845A5">
        <w:rPr>
          <w:vertAlign w:val="superscript"/>
        </w:rPr>
        <w:t>th</w:t>
      </w:r>
      <w:r>
        <w:t xml:space="preserve"> August 2020</w:t>
      </w:r>
    </w:p>
    <w:p w:rsidR="00EA695C" w:rsidRPr="00EA695C" w:rsidRDefault="00EA695C" w:rsidP="00EA695C"/>
    <w:p w:rsidR="00C434C8" w:rsidRDefault="00EA695C" w:rsidP="00EA695C">
      <w:r w:rsidRPr="009B3199">
        <w:t>Dear Parent</w:t>
      </w:r>
      <w:r w:rsidR="00C434C8" w:rsidRPr="009B3199">
        <w:t>,</w:t>
      </w:r>
    </w:p>
    <w:p w:rsidR="00AE506C" w:rsidRDefault="00AE506C" w:rsidP="00AE506C">
      <w:pPr>
        <w:rPr>
          <w:b/>
        </w:rPr>
      </w:pPr>
    </w:p>
    <w:p w:rsidR="00AE506C" w:rsidRDefault="00AE506C" w:rsidP="006845A5">
      <w:pPr>
        <w:jc w:val="center"/>
        <w:rPr>
          <w:b/>
        </w:rPr>
      </w:pPr>
      <w:r w:rsidRPr="00340DF0">
        <w:rPr>
          <w:b/>
        </w:rPr>
        <w:t>School Restart</w:t>
      </w:r>
      <w:r w:rsidR="006845A5">
        <w:rPr>
          <w:b/>
        </w:rPr>
        <w:t>- Induction and Familiarisation Days</w:t>
      </w:r>
    </w:p>
    <w:p w:rsidR="00340DF0" w:rsidRDefault="00340DF0" w:rsidP="00340DF0">
      <w:pPr>
        <w:rPr>
          <w:b/>
        </w:rPr>
      </w:pPr>
    </w:p>
    <w:p w:rsidR="00340DF0" w:rsidRDefault="00340DF0" w:rsidP="00340DF0">
      <w:pPr>
        <w:rPr>
          <w:b/>
        </w:rPr>
      </w:pPr>
      <w:r>
        <w:rPr>
          <w:b/>
        </w:rPr>
        <w:t>Year 7</w:t>
      </w:r>
    </w:p>
    <w:p w:rsidR="00340DF0" w:rsidRDefault="00340DF0" w:rsidP="00340DF0">
      <w:r w:rsidRPr="00340DF0">
        <w:t>The 2020-21 academic year will commence for all Year 7 pupils on Monday 17</w:t>
      </w:r>
      <w:r w:rsidRPr="00340DF0">
        <w:rPr>
          <w:vertAlign w:val="superscript"/>
        </w:rPr>
        <w:t>th</w:t>
      </w:r>
      <w:r w:rsidRPr="00340DF0">
        <w:t xml:space="preserve"> August</w:t>
      </w:r>
      <w:r w:rsidR="00AE506C">
        <w:t xml:space="preserve"> 2020</w:t>
      </w:r>
      <w:r w:rsidR="004A2C70">
        <w:t>.</w:t>
      </w:r>
      <w:r w:rsidR="005D4E3D">
        <w:t xml:space="preserve">  It is planned that the children will be in school from 8.15am to 2.55pm each day.</w:t>
      </w:r>
    </w:p>
    <w:p w:rsidR="004A2C70" w:rsidRDefault="004A2C70" w:rsidP="00340DF0"/>
    <w:p w:rsidR="004A2C70" w:rsidRDefault="004A2C70" w:rsidP="00340DF0">
      <w:pPr>
        <w:rPr>
          <w:b/>
        </w:rPr>
      </w:pPr>
      <w:r w:rsidRPr="004A2C70">
        <w:rPr>
          <w:b/>
        </w:rPr>
        <w:t>Year 1</w:t>
      </w:r>
    </w:p>
    <w:p w:rsidR="004A2C70" w:rsidRPr="004A2C70" w:rsidRDefault="004A2C70" w:rsidP="00340DF0">
      <w:r w:rsidRPr="004A2C70">
        <w:t>Year 1</w:t>
      </w:r>
      <w:r w:rsidR="00AE506C">
        <w:t xml:space="preserve"> start dates were communicated in a letter dated 29</w:t>
      </w:r>
      <w:r w:rsidR="00AE506C" w:rsidRPr="00AE506C">
        <w:rPr>
          <w:vertAlign w:val="superscript"/>
        </w:rPr>
        <w:t>th</w:t>
      </w:r>
      <w:r w:rsidR="005D4E3D">
        <w:t xml:space="preserve"> June 2020</w:t>
      </w:r>
      <w:r w:rsidR="00DB1B01">
        <w:t>,</w:t>
      </w:r>
      <w:r w:rsidR="005D4E3D">
        <w:t xml:space="preserve"> with </w:t>
      </w:r>
      <w:r w:rsidRPr="004A2C70">
        <w:t>Induction meetings</w:t>
      </w:r>
      <w:r w:rsidR="00AE506C">
        <w:t xml:space="preserve"> for pupils and parents</w:t>
      </w:r>
      <w:r w:rsidR="005D4E3D">
        <w:t xml:space="preserve"> taking place from Tuesday 18</w:t>
      </w:r>
      <w:r w:rsidR="005D4E3D" w:rsidRPr="005D4E3D">
        <w:rPr>
          <w:vertAlign w:val="superscript"/>
        </w:rPr>
        <w:t>th</w:t>
      </w:r>
      <w:r w:rsidR="005D4E3D">
        <w:t xml:space="preserve"> August until Friday 21</w:t>
      </w:r>
      <w:r w:rsidR="005D4E3D" w:rsidRPr="005D4E3D">
        <w:rPr>
          <w:vertAlign w:val="superscript"/>
        </w:rPr>
        <w:t>st</w:t>
      </w:r>
      <w:r w:rsidR="005D4E3D">
        <w:t xml:space="preserve"> August from 9.30am-10.30am. </w:t>
      </w:r>
    </w:p>
    <w:p w:rsidR="00340DF0" w:rsidRPr="00340DF0" w:rsidRDefault="00340DF0" w:rsidP="00340DF0">
      <w:pPr>
        <w:rPr>
          <w:b/>
        </w:rPr>
      </w:pPr>
    </w:p>
    <w:p w:rsidR="00340DF0" w:rsidRDefault="00C24D9C" w:rsidP="0096109A">
      <w:pPr>
        <w:jc w:val="both"/>
        <w:rPr>
          <w:b/>
        </w:rPr>
      </w:pPr>
      <w:r>
        <w:rPr>
          <w:b/>
        </w:rPr>
        <w:t>Years 2</w:t>
      </w:r>
      <w:r w:rsidRPr="00C24D9C">
        <w:rPr>
          <w:b/>
        </w:rPr>
        <w:t>-6</w:t>
      </w:r>
    </w:p>
    <w:p w:rsidR="00D536B0" w:rsidRDefault="00C24D9C" w:rsidP="0096109A">
      <w:pPr>
        <w:jc w:val="both"/>
      </w:pPr>
      <w:r w:rsidRPr="00C24D9C">
        <w:t>These classes will return to school from Tuesday 25</w:t>
      </w:r>
      <w:r w:rsidRPr="00C24D9C">
        <w:rPr>
          <w:vertAlign w:val="superscript"/>
        </w:rPr>
        <w:t>th</w:t>
      </w:r>
      <w:r w:rsidRPr="00C24D9C">
        <w:t xml:space="preserve"> to Friday 28</w:t>
      </w:r>
      <w:r w:rsidRPr="00C24D9C">
        <w:rPr>
          <w:vertAlign w:val="superscript"/>
        </w:rPr>
        <w:t>th</w:t>
      </w:r>
      <w:r w:rsidRPr="00C24D9C">
        <w:t xml:space="preserve"> August for two familiarisation mornings.  Drop off and pick up times will be as per the timetable below.  Please make every effort to follow this timetable as </w:t>
      </w:r>
      <w:r>
        <w:t>it is vital that children can enter and leave the building in a safe and controlled manner.</w:t>
      </w:r>
    </w:p>
    <w:p w:rsidR="00F13C28" w:rsidRDefault="00F13C28" w:rsidP="00F13C28">
      <w:pPr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2268"/>
        <w:gridCol w:w="1559"/>
        <w:gridCol w:w="2126"/>
        <w:gridCol w:w="2126"/>
      </w:tblGrid>
      <w:tr w:rsidR="00BE2FCE" w:rsidTr="00482BEE">
        <w:tc>
          <w:tcPr>
            <w:tcW w:w="3823" w:type="dxa"/>
            <w:gridSpan w:val="2"/>
          </w:tcPr>
          <w:p w:rsidR="00BE2FCE" w:rsidRDefault="00BE2FCE" w:rsidP="00F13C28">
            <w:pPr>
              <w:jc w:val="center"/>
            </w:pPr>
            <w:r>
              <w:t>Drop Off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BE2FCE" w:rsidRDefault="00BE2FCE" w:rsidP="00F13C28">
            <w:pPr>
              <w:jc w:val="center"/>
            </w:pPr>
          </w:p>
        </w:tc>
        <w:tc>
          <w:tcPr>
            <w:tcW w:w="4252" w:type="dxa"/>
            <w:gridSpan w:val="2"/>
          </w:tcPr>
          <w:p w:rsidR="00BE2FCE" w:rsidRDefault="00BE2FCE" w:rsidP="00F13C28">
            <w:pPr>
              <w:jc w:val="center"/>
            </w:pPr>
            <w:r>
              <w:t>Pick Up</w:t>
            </w:r>
          </w:p>
        </w:tc>
      </w:tr>
      <w:tr w:rsidR="00F13C28" w:rsidTr="00BE2FCE">
        <w:tc>
          <w:tcPr>
            <w:tcW w:w="1555" w:type="dxa"/>
          </w:tcPr>
          <w:p w:rsidR="00F13C28" w:rsidRDefault="00F13C28" w:rsidP="00F13C28">
            <w:pPr>
              <w:jc w:val="both"/>
            </w:pPr>
            <w:r>
              <w:t>8.15am</w:t>
            </w:r>
          </w:p>
        </w:tc>
        <w:tc>
          <w:tcPr>
            <w:tcW w:w="2268" w:type="dxa"/>
          </w:tcPr>
          <w:p w:rsidR="00F13C28" w:rsidRDefault="00F13C28" w:rsidP="00F13C28">
            <w:pPr>
              <w:jc w:val="center"/>
            </w:pPr>
            <w:proofErr w:type="spellStart"/>
            <w:r>
              <w:t>Yrs</w:t>
            </w:r>
            <w:proofErr w:type="spellEnd"/>
            <w:r>
              <w:t xml:space="preserve"> 6&amp; 7</w:t>
            </w:r>
          </w:p>
          <w:p w:rsidR="00F13C28" w:rsidRDefault="00F13C28" w:rsidP="00F13C28">
            <w:pPr>
              <w:jc w:val="center"/>
            </w:pPr>
            <w:r w:rsidRPr="00F13C28">
              <w:rPr>
                <w:sz w:val="20"/>
              </w:rPr>
              <w:t>(and younger siblings)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F13C28" w:rsidRDefault="00F13C28" w:rsidP="00F13C28">
            <w:pPr>
              <w:jc w:val="center"/>
            </w:pPr>
          </w:p>
        </w:tc>
        <w:tc>
          <w:tcPr>
            <w:tcW w:w="2126" w:type="dxa"/>
          </w:tcPr>
          <w:p w:rsidR="00F13C28" w:rsidRDefault="00C24D9C" w:rsidP="00F13C28">
            <w:pPr>
              <w:jc w:val="center"/>
            </w:pPr>
            <w:r>
              <w:t>12.00</w:t>
            </w:r>
            <w:r w:rsidR="00DB1B01">
              <w:t xml:space="preserve"> noon</w:t>
            </w:r>
          </w:p>
        </w:tc>
        <w:tc>
          <w:tcPr>
            <w:tcW w:w="2126" w:type="dxa"/>
          </w:tcPr>
          <w:p w:rsidR="00F13C28" w:rsidRDefault="00BE2FCE" w:rsidP="00F13C28">
            <w:pPr>
              <w:jc w:val="center"/>
            </w:pPr>
            <w:proofErr w:type="spellStart"/>
            <w:r>
              <w:t>Yr</w:t>
            </w:r>
            <w:proofErr w:type="spellEnd"/>
            <w:r>
              <w:t xml:space="preserve"> 1 &amp; </w:t>
            </w:r>
            <w:proofErr w:type="spellStart"/>
            <w:r>
              <w:t>Yr</w:t>
            </w:r>
            <w:proofErr w:type="spellEnd"/>
            <w:r>
              <w:t xml:space="preserve"> 2</w:t>
            </w:r>
          </w:p>
          <w:p w:rsidR="00BE2FCE" w:rsidRDefault="00BE2FCE" w:rsidP="00F13C28">
            <w:pPr>
              <w:jc w:val="center"/>
            </w:pPr>
            <w:r w:rsidRPr="00F13C28">
              <w:rPr>
                <w:sz w:val="20"/>
              </w:rPr>
              <w:t>(</w:t>
            </w:r>
            <w:r>
              <w:rPr>
                <w:sz w:val="20"/>
              </w:rPr>
              <w:t>and old</w:t>
            </w:r>
            <w:r w:rsidRPr="00F13C28">
              <w:rPr>
                <w:sz w:val="20"/>
              </w:rPr>
              <w:t>er siblings)</w:t>
            </w:r>
          </w:p>
        </w:tc>
      </w:tr>
      <w:tr w:rsidR="00BE2FCE" w:rsidTr="00BE2FCE">
        <w:tc>
          <w:tcPr>
            <w:tcW w:w="1555" w:type="dxa"/>
          </w:tcPr>
          <w:p w:rsidR="00BE2FCE" w:rsidRDefault="00BE2FCE" w:rsidP="00BE2FCE">
            <w:pPr>
              <w:jc w:val="both"/>
            </w:pPr>
            <w:r>
              <w:t>8.30am</w:t>
            </w:r>
          </w:p>
        </w:tc>
        <w:tc>
          <w:tcPr>
            <w:tcW w:w="2268" w:type="dxa"/>
          </w:tcPr>
          <w:p w:rsidR="00BE2FCE" w:rsidRDefault="00BE2FCE" w:rsidP="00BE2FCE">
            <w:pPr>
              <w:jc w:val="center"/>
            </w:pPr>
            <w:proofErr w:type="spellStart"/>
            <w:r>
              <w:t>Yrs</w:t>
            </w:r>
            <w:proofErr w:type="spellEnd"/>
            <w:r>
              <w:t xml:space="preserve"> 4 &amp; 5</w:t>
            </w:r>
          </w:p>
          <w:p w:rsidR="00BE2FCE" w:rsidRDefault="00BE2FCE" w:rsidP="00BE2FCE">
            <w:pPr>
              <w:jc w:val="center"/>
            </w:pPr>
            <w:r w:rsidRPr="00F13C28">
              <w:rPr>
                <w:sz w:val="20"/>
              </w:rPr>
              <w:t>(and younger siblings)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BE2FCE" w:rsidRDefault="00BE2FCE" w:rsidP="00BE2FCE">
            <w:pPr>
              <w:jc w:val="center"/>
            </w:pPr>
          </w:p>
        </w:tc>
        <w:tc>
          <w:tcPr>
            <w:tcW w:w="2126" w:type="dxa"/>
          </w:tcPr>
          <w:p w:rsidR="00BE2FCE" w:rsidRDefault="00C24D9C" w:rsidP="00BE2FCE">
            <w:pPr>
              <w:jc w:val="center"/>
            </w:pPr>
            <w:r>
              <w:t>12.20pm</w:t>
            </w:r>
          </w:p>
        </w:tc>
        <w:tc>
          <w:tcPr>
            <w:tcW w:w="2126" w:type="dxa"/>
          </w:tcPr>
          <w:p w:rsidR="00BE2FCE" w:rsidRDefault="00BE2FCE" w:rsidP="00BE2FCE">
            <w:pPr>
              <w:jc w:val="center"/>
            </w:pPr>
            <w:proofErr w:type="spellStart"/>
            <w:r>
              <w:t>Yr</w:t>
            </w:r>
            <w:proofErr w:type="spellEnd"/>
            <w:r>
              <w:t xml:space="preserve"> 3 &amp; </w:t>
            </w:r>
            <w:proofErr w:type="spellStart"/>
            <w:r>
              <w:t>Yr</w:t>
            </w:r>
            <w:proofErr w:type="spellEnd"/>
            <w:r>
              <w:t xml:space="preserve"> 4</w:t>
            </w:r>
          </w:p>
          <w:p w:rsidR="00BE2FCE" w:rsidRDefault="00BE2FCE" w:rsidP="00BE2FCE">
            <w:pPr>
              <w:jc w:val="center"/>
            </w:pPr>
            <w:r w:rsidRPr="00F13C28">
              <w:rPr>
                <w:sz w:val="20"/>
              </w:rPr>
              <w:t>(</w:t>
            </w:r>
            <w:r>
              <w:rPr>
                <w:sz w:val="20"/>
              </w:rPr>
              <w:t>and old</w:t>
            </w:r>
            <w:r w:rsidRPr="00F13C28">
              <w:rPr>
                <w:sz w:val="20"/>
              </w:rPr>
              <w:t>er siblings)</w:t>
            </w:r>
          </w:p>
        </w:tc>
      </w:tr>
      <w:tr w:rsidR="00BE2FCE" w:rsidTr="00BE2FCE">
        <w:tc>
          <w:tcPr>
            <w:tcW w:w="1555" w:type="dxa"/>
          </w:tcPr>
          <w:p w:rsidR="00BE2FCE" w:rsidRDefault="00BE2FCE" w:rsidP="00BE2FCE">
            <w:pPr>
              <w:jc w:val="both"/>
            </w:pPr>
            <w:r>
              <w:t>8.45am</w:t>
            </w:r>
          </w:p>
        </w:tc>
        <w:tc>
          <w:tcPr>
            <w:tcW w:w="2268" w:type="dxa"/>
          </w:tcPr>
          <w:p w:rsidR="00BE2FCE" w:rsidRDefault="00BE2FCE" w:rsidP="00BE2FCE">
            <w:pPr>
              <w:jc w:val="center"/>
            </w:pPr>
            <w:proofErr w:type="spellStart"/>
            <w:r>
              <w:t>Yrs</w:t>
            </w:r>
            <w:proofErr w:type="spellEnd"/>
            <w:r>
              <w:t xml:space="preserve"> 2 &amp; 3</w:t>
            </w:r>
          </w:p>
          <w:p w:rsidR="00BE2FCE" w:rsidRDefault="00BE2FCE" w:rsidP="00BE2FCE">
            <w:pPr>
              <w:jc w:val="center"/>
            </w:pPr>
            <w:r w:rsidRPr="00F13C28">
              <w:rPr>
                <w:sz w:val="20"/>
              </w:rPr>
              <w:t>(and younger siblings)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BE2FCE" w:rsidRDefault="00BE2FCE" w:rsidP="00BE2FCE">
            <w:pPr>
              <w:jc w:val="center"/>
            </w:pPr>
          </w:p>
        </w:tc>
        <w:tc>
          <w:tcPr>
            <w:tcW w:w="2126" w:type="dxa"/>
          </w:tcPr>
          <w:p w:rsidR="00BE2FCE" w:rsidRDefault="00C24D9C" w:rsidP="00BE2FCE">
            <w:pPr>
              <w:jc w:val="center"/>
            </w:pPr>
            <w:r>
              <w:t>1</w:t>
            </w:r>
            <w:r w:rsidR="00BE2FCE">
              <w:t>2.40pm</w:t>
            </w:r>
          </w:p>
        </w:tc>
        <w:tc>
          <w:tcPr>
            <w:tcW w:w="2126" w:type="dxa"/>
          </w:tcPr>
          <w:p w:rsidR="00BE2FCE" w:rsidRDefault="00BE2FCE" w:rsidP="00BE2FCE">
            <w:pPr>
              <w:jc w:val="center"/>
            </w:pPr>
            <w:proofErr w:type="spellStart"/>
            <w:r>
              <w:t>Yr</w:t>
            </w:r>
            <w:proofErr w:type="spellEnd"/>
            <w:r>
              <w:t xml:space="preserve"> 5 &amp; </w:t>
            </w:r>
            <w:proofErr w:type="spellStart"/>
            <w:r>
              <w:t>Yr</w:t>
            </w:r>
            <w:proofErr w:type="spellEnd"/>
            <w:r>
              <w:t xml:space="preserve"> 6</w:t>
            </w:r>
          </w:p>
          <w:p w:rsidR="00BE2FCE" w:rsidRDefault="00BE2FCE" w:rsidP="00BE2FCE">
            <w:pPr>
              <w:jc w:val="center"/>
            </w:pPr>
          </w:p>
        </w:tc>
      </w:tr>
      <w:tr w:rsidR="00BE2FCE" w:rsidTr="00BE2FCE">
        <w:tc>
          <w:tcPr>
            <w:tcW w:w="1555" w:type="dxa"/>
          </w:tcPr>
          <w:p w:rsidR="00BE2FCE" w:rsidRDefault="00C24D9C" w:rsidP="00BE2FCE">
            <w:pPr>
              <w:jc w:val="both"/>
            </w:pPr>
            <w:r>
              <w:t>9.3</w:t>
            </w:r>
            <w:r w:rsidR="00BE2FCE">
              <w:t>0 am</w:t>
            </w:r>
          </w:p>
        </w:tc>
        <w:tc>
          <w:tcPr>
            <w:tcW w:w="2268" w:type="dxa"/>
          </w:tcPr>
          <w:p w:rsidR="00BE2FCE" w:rsidRDefault="00BE2FCE" w:rsidP="00BE2FCE">
            <w:pPr>
              <w:jc w:val="center"/>
            </w:pPr>
            <w:proofErr w:type="spellStart"/>
            <w:r>
              <w:t>Yr</w:t>
            </w:r>
            <w:proofErr w:type="spellEnd"/>
            <w:r>
              <w:t xml:space="preserve"> 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BE2FCE" w:rsidRDefault="00BE2FCE" w:rsidP="00BE2FCE">
            <w:pPr>
              <w:jc w:val="center"/>
            </w:pPr>
          </w:p>
        </w:tc>
        <w:tc>
          <w:tcPr>
            <w:tcW w:w="2126" w:type="dxa"/>
          </w:tcPr>
          <w:p w:rsidR="00BE2FCE" w:rsidRDefault="006845A5" w:rsidP="00BE2FCE">
            <w:pPr>
              <w:jc w:val="center"/>
            </w:pPr>
            <w:r>
              <w:t>2.55</w:t>
            </w:r>
            <w:r w:rsidR="00BE2FCE">
              <w:t>pm</w:t>
            </w:r>
          </w:p>
        </w:tc>
        <w:tc>
          <w:tcPr>
            <w:tcW w:w="2126" w:type="dxa"/>
          </w:tcPr>
          <w:p w:rsidR="00BE2FCE" w:rsidRDefault="00BE2FCE" w:rsidP="00BE2FCE">
            <w:pPr>
              <w:jc w:val="center"/>
            </w:pPr>
            <w:proofErr w:type="spellStart"/>
            <w:r>
              <w:t>Yr</w:t>
            </w:r>
            <w:proofErr w:type="spellEnd"/>
            <w:r>
              <w:t xml:space="preserve"> 7</w:t>
            </w:r>
          </w:p>
        </w:tc>
      </w:tr>
    </w:tbl>
    <w:p w:rsidR="00F13C28" w:rsidRDefault="00F13C28" w:rsidP="00F13C28">
      <w:pPr>
        <w:jc w:val="both"/>
      </w:pPr>
    </w:p>
    <w:p w:rsidR="00D536B0" w:rsidRPr="009B3199" w:rsidRDefault="00D536B0" w:rsidP="00D536B0">
      <w:pPr>
        <w:jc w:val="both"/>
      </w:pPr>
    </w:p>
    <w:p w:rsidR="00F66CE1" w:rsidRPr="005B0A97" w:rsidRDefault="00DB1B01" w:rsidP="0096109A">
      <w:pPr>
        <w:jc w:val="both"/>
        <w:rPr>
          <w:b/>
        </w:rPr>
      </w:pPr>
      <w:r w:rsidRPr="005B0A97">
        <w:rPr>
          <w:b/>
        </w:rPr>
        <w:t>Please open the attachment to check which days your child(</w:t>
      </w:r>
      <w:proofErr w:type="spellStart"/>
      <w:r w:rsidRPr="005B0A97">
        <w:rPr>
          <w:b/>
        </w:rPr>
        <w:t>ren</w:t>
      </w:r>
      <w:proofErr w:type="spellEnd"/>
      <w:r w:rsidRPr="005B0A97">
        <w:rPr>
          <w:b/>
        </w:rPr>
        <w:t>) will be attending school from 25</w:t>
      </w:r>
      <w:r w:rsidRPr="005B0A97">
        <w:rPr>
          <w:b/>
          <w:vertAlign w:val="superscript"/>
        </w:rPr>
        <w:t>th</w:t>
      </w:r>
      <w:r w:rsidRPr="005B0A97">
        <w:rPr>
          <w:b/>
        </w:rPr>
        <w:t xml:space="preserve"> to 28</w:t>
      </w:r>
      <w:r w:rsidRPr="005B0A97">
        <w:rPr>
          <w:b/>
          <w:vertAlign w:val="superscript"/>
        </w:rPr>
        <w:t>th</w:t>
      </w:r>
      <w:r w:rsidRPr="005B0A97">
        <w:rPr>
          <w:b/>
        </w:rPr>
        <w:t xml:space="preserve"> August.</w:t>
      </w:r>
    </w:p>
    <w:p w:rsidR="00BB60DE" w:rsidRPr="009B3199" w:rsidRDefault="00BB60DE" w:rsidP="00F66CE1">
      <w:pPr>
        <w:jc w:val="both"/>
      </w:pPr>
      <w:bookmarkStart w:id="0" w:name="_GoBack"/>
      <w:bookmarkEnd w:id="0"/>
    </w:p>
    <w:p w:rsidR="0012567F" w:rsidRPr="009B3199" w:rsidRDefault="0012567F" w:rsidP="00BC723C">
      <w:pPr>
        <w:jc w:val="both"/>
      </w:pPr>
    </w:p>
    <w:p w:rsidR="008979AE" w:rsidRDefault="0028665C" w:rsidP="004F1DB0">
      <w:pPr>
        <w:jc w:val="both"/>
      </w:pPr>
      <w:r>
        <w:t>Mr H Walls</w:t>
      </w:r>
    </w:p>
    <w:sectPr w:rsidR="008979AE" w:rsidSect="00671442">
      <w:footerReference w:type="default" r:id="rId12"/>
      <w:pgSz w:w="11906" w:h="16838" w:code="9"/>
      <w:pgMar w:top="0" w:right="748" w:bottom="278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71AB" w:rsidRDefault="0033795C">
      <w:r>
        <w:separator/>
      </w:r>
    </w:p>
  </w:endnote>
  <w:endnote w:type="continuationSeparator" w:id="0">
    <w:p w:rsidR="003171AB" w:rsidRDefault="00337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ltic">
    <w:panose1 w:val="04020500000000000000"/>
    <w:charset w:val="00"/>
    <w:family w:val="decorative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872" w:rsidRPr="00B86860" w:rsidRDefault="0028665C" w:rsidP="00FE238F">
    <w:pPr>
      <w:pStyle w:val="Footer"/>
      <w:tabs>
        <w:tab w:val="clear" w:pos="4153"/>
        <w:tab w:val="clear" w:pos="8306"/>
        <w:tab w:val="left" w:pos="3240"/>
        <w:tab w:val="center" w:pos="3780"/>
        <w:tab w:val="right" w:pos="10081"/>
      </w:tabs>
      <w:ind w:firstLine="3780"/>
      <w:rPr>
        <w:rFonts w:ascii="Comic Sans MS" w:hAnsi="Comic Sans MS"/>
        <w:sz w:val="20"/>
        <w:szCs w:val="20"/>
      </w:rPr>
    </w:pPr>
    <w:r>
      <w:rPr>
        <w:rFonts w:ascii="Comic Sans MS" w:hAnsi="Comic Sans MS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71AB" w:rsidRDefault="0033795C">
      <w:r>
        <w:separator/>
      </w:r>
    </w:p>
  </w:footnote>
  <w:footnote w:type="continuationSeparator" w:id="0">
    <w:p w:rsidR="003171AB" w:rsidRDefault="003379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F53E5"/>
    <w:multiLevelType w:val="hybridMultilevel"/>
    <w:tmpl w:val="D0E0B8AA"/>
    <w:lvl w:ilvl="0" w:tplc="5B3C603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6A6862"/>
    <w:multiLevelType w:val="hybridMultilevel"/>
    <w:tmpl w:val="D3CCD072"/>
    <w:lvl w:ilvl="0" w:tplc="B860AA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0543FA"/>
    <w:multiLevelType w:val="hybridMultilevel"/>
    <w:tmpl w:val="1128A71C"/>
    <w:lvl w:ilvl="0" w:tplc="15465CD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445C0C"/>
    <w:multiLevelType w:val="hybridMultilevel"/>
    <w:tmpl w:val="F862552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95C"/>
    <w:rsid w:val="00011D6A"/>
    <w:rsid w:val="0012567F"/>
    <w:rsid w:val="0016118F"/>
    <w:rsid w:val="00167D81"/>
    <w:rsid w:val="001D1E21"/>
    <w:rsid w:val="00217F43"/>
    <w:rsid w:val="0028665C"/>
    <w:rsid w:val="002909A3"/>
    <w:rsid w:val="002B0796"/>
    <w:rsid w:val="003171AB"/>
    <w:rsid w:val="00322CAA"/>
    <w:rsid w:val="0033795C"/>
    <w:rsid w:val="00340DF0"/>
    <w:rsid w:val="003F5005"/>
    <w:rsid w:val="00404C9F"/>
    <w:rsid w:val="0048577D"/>
    <w:rsid w:val="004A2C70"/>
    <w:rsid w:val="004F1DB0"/>
    <w:rsid w:val="00542C94"/>
    <w:rsid w:val="005451E1"/>
    <w:rsid w:val="005513B8"/>
    <w:rsid w:val="005B0A97"/>
    <w:rsid w:val="005D4E3D"/>
    <w:rsid w:val="00605AEC"/>
    <w:rsid w:val="00630423"/>
    <w:rsid w:val="006845A5"/>
    <w:rsid w:val="006907CB"/>
    <w:rsid w:val="006976BA"/>
    <w:rsid w:val="007100EE"/>
    <w:rsid w:val="00764B8E"/>
    <w:rsid w:val="00881DCB"/>
    <w:rsid w:val="008869B3"/>
    <w:rsid w:val="008979AE"/>
    <w:rsid w:val="008C3CF1"/>
    <w:rsid w:val="008D3491"/>
    <w:rsid w:val="008F2166"/>
    <w:rsid w:val="009512E3"/>
    <w:rsid w:val="0096109A"/>
    <w:rsid w:val="009B3199"/>
    <w:rsid w:val="00A51395"/>
    <w:rsid w:val="00AB3DD5"/>
    <w:rsid w:val="00AE506C"/>
    <w:rsid w:val="00B57C89"/>
    <w:rsid w:val="00BB1142"/>
    <w:rsid w:val="00BB60DE"/>
    <w:rsid w:val="00BC162A"/>
    <w:rsid w:val="00BC723C"/>
    <w:rsid w:val="00BE2FCE"/>
    <w:rsid w:val="00C24D9C"/>
    <w:rsid w:val="00C434C8"/>
    <w:rsid w:val="00CF384C"/>
    <w:rsid w:val="00D2448F"/>
    <w:rsid w:val="00D50F1D"/>
    <w:rsid w:val="00D536B0"/>
    <w:rsid w:val="00D82D32"/>
    <w:rsid w:val="00D976F6"/>
    <w:rsid w:val="00DB1B01"/>
    <w:rsid w:val="00DE3BC8"/>
    <w:rsid w:val="00E62E61"/>
    <w:rsid w:val="00EA5213"/>
    <w:rsid w:val="00EA695C"/>
    <w:rsid w:val="00EB1C08"/>
    <w:rsid w:val="00EC749F"/>
    <w:rsid w:val="00F13C28"/>
    <w:rsid w:val="00F66CE1"/>
    <w:rsid w:val="00F77134"/>
    <w:rsid w:val="00FA5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martTagType w:namespaceuri="urn:schemas-microsoft-com:office:smarttags" w:name="Street"/>
  <w:shapeDefaults>
    <o:shapedefaults v:ext="edit" spidmax="2051"/>
    <o:shapelayout v:ext="edit">
      <o:idmap v:ext="edit" data="2"/>
    </o:shapelayout>
  </w:shapeDefaults>
  <w:decimalSymbol w:val="."/>
  <w:listSeparator w:val=","/>
  <w14:docId w14:val="098E3D9B"/>
  <w15:chartTrackingRefBased/>
  <w15:docId w15:val="{9D5BD62B-B7BC-4EAF-A8B0-6234296AD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6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A695C"/>
    <w:rPr>
      <w:color w:val="0000FF"/>
      <w:u w:val="single"/>
    </w:rPr>
  </w:style>
  <w:style w:type="paragraph" w:styleId="Footer">
    <w:name w:val="footer"/>
    <w:basedOn w:val="Normal"/>
    <w:link w:val="FooterChar"/>
    <w:rsid w:val="00EA695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EA695C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217F43"/>
    <w:pPr>
      <w:ind w:left="720"/>
      <w:contextualSpacing/>
    </w:pPr>
  </w:style>
  <w:style w:type="table" w:styleId="TableGrid">
    <w:name w:val="Table Grid"/>
    <w:basedOn w:val="TableNormal"/>
    <w:uiPriority w:val="39"/>
    <w:rsid w:val="00217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62E61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577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577D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13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395"/>
    <w:rPr>
      <w:rFonts w:ascii="Segoe UI" w:eastAsia="Times New Roman" w:hAnsi="Segoe UI" w:cs="Segoe UI"/>
      <w:sz w:val="18"/>
      <w:szCs w:val="18"/>
      <w:lang w:eastAsia="en-GB"/>
    </w:rPr>
  </w:style>
  <w:style w:type="paragraph" w:customStyle="1" w:styleId="Default">
    <w:name w:val="Default"/>
    <w:rsid w:val="00FA5F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880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t.colmcilles.com" TargetMode="Externa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10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598966E6</Template>
  <TotalTime>177</TotalTime>
  <Pages>1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Walls</dc:creator>
  <cp:keywords/>
  <dc:description/>
  <cp:lastModifiedBy>H Walls</cp:lastModifiedBy>
  <cp:revision>5</cp:revision>
  <cp:lastPrinted>2020-06-24T08:27:00Z</cp:lastPrinted>
  <dcterms:created xsi:type="dcterms:W3CDTF">2020-07-17T15:49:00Z</dcterms:created>
  <dcterms:modified xsi:type="dcterms:W3CDTF">2020-08-12T11:45:00Z</dcterms:modified>
</cp:coreProperties>
</file>